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28109" w14:textId="77777777" w:rsidR="00461589" w:rsidRPr="002041A6" w:rsidRDefault="00461589" w:rsidP="00461589">
      <w:pPr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2041A6">
        <w:rPr>
          <w:rFonts w:ascii="ＭＳ ゴシック" w:eastAsia="ＭＳ ゴシック" w:hAnsi="ＭＳ ゴシック" w:hint="eastAsia"/>
          <w:sz w:val="28"/>
          <w:szCs w:val="24"/>
        </w:rPr>
        <w:t>令和</w:t>
      </w:r>
      <w:r w:rsidR="001A3335" w:rsidRPr="002041A6">
        <w:rPr>
          <w:rFonts w:ascii="ＭＳ ゴシック" w:eastAsia="ＭＳ ゴシック" w:hAnsi="ＭＳ ゴシック" w:hint="eastAsia"/>
          <w:sz w:val="28"/>
          <w:szCs w:val="24"/>
        </w:rPr>
        <w:t>８</w:t>
      </w:r>
      <w:r w:rsidRPr="002041A6">
        <w:rPr>
          <w:rFonts w:ascii="ＭＳ ゴシック" w:eastAsia="ＭＳ ゴシック" w:hAnsi="ＭＳ ゴシック" w:hint="eastAsia"/>
          <w:sz w:val="28"/>
          <w:szCs w:val="24"/>
        </w:rPr>
        <w:t xml:space="preserve">年度　</w:t>
      </w:r>
      <w:r w:rsidR="0045658E" w:rsidRPr="002041A6">
        <w:rPr>
          <w:rFonts w:ascii="ＭＳ ゴシック" w:eastAsia="ＭＳ ゴシック" w:hAnsi="ＭＳ ゴシック" w:hint="eastAsia"/>
          <w:sz w:val="28"/>
          <w:szCs w:val="24"/>
        </w:rPr>
        <w:t>帯状疱疹</w:t>
      </w:r>
      <w:r w:rsidRPr="002041A6">
        <w:rPr>
          <w:rFonts w:ascii="ＭＳ ゴシック" w:eastAsia="ＭＳ ゴシック" w:hAnsi="ＭＳ ゴシック" w:hint="eastAsia"/>
          <w:sz w:val="28"/>
          <w:szCs w:val="24"/>
        </w:rPr>
        <w:t>予防接種　医療機関一覧（行田市）</w:t>
      </w:r>
    </w:p>
    <w:p w14:paraId="5A4CFCC7" w14:textId="77777777" w:rsidR="00310120" w:rsidRPr="002041A6" w:rsidRDefault="00310120" w:rsidP="00310120">
      <w:pPr>
        <w:pStyle w:val="a6"/>
        <w:ind w:leftChars="0" w:left="360"/>
        <w:rPr>
          <w:rFonts w:ascii="ＭＳ ゴシック" w:eastAsia="ＭＳ ゴシック" w:hAnsi="ＭＳ ゴシック"/>
          <w:sz w:val="22"/>
          <w:szCs w:val="24"/>
        </w:rPr>
      </w:pPr>
      <w:r w:rsidRPr="002041A6">
        <w:rPr>
          <w:rFonts w:ascii="ＭＳ ゴシック" w:eastAsia="ＭＳ ゴシック" w:hAnsi="ＭＳ ゴシック" w:hint="eastAsia"/>
          <w:sz w:val="22"/>
          <w:szCs w:val="24"/>
        </w:rPr>
        <w:t>※</w:t>
      </w:r>
      <w:r w:rsidR="00461589" w:rsidRPr="002041A6">
        <w:rPr>
          <w:rFonts w:ascii="ＭＳ ゴシック" w:eastAsia="ＭＳ ゴシック" w:hAnsi="ＭＳ ゴシック" w:hint="eastAsia"/>
          <w:sz w:val="22"/>
          <w:szCs w:val="24"/>
        </w:rPr>
        <w:t>接種日及び接種時間については、直接、医療機関へお問い合わせください。</w:t>
      </w:r>
    </w:p>
    <w:p w14:paraId="568A3535" w14:textId="77777777" w:rsidR="00596858" w:rsidRPr="002041A6" w:rsidRDefault="00461589" w:rsidP="00310120">
      <w:pPr>
        <w:pStyle w:val="a6"/>
        <w:ind w:leftChars="0" w:left="360" w:firstLineChars="100" w:firstLine="220"/>
        <w:rPr>
          <w:rFonts w:ascii="ＭＳ ゴシック" w:eastAsia="ＭＳ ゴシック" w:hAnsi="ＭＳ ゴシック"/>
          <w:sz w:val="22"/>
          <w:szCs w:val="24"/>
        </w:rPr>
      </w:pPr>
      <w:r w:rsidRPr="002041A6">
        <w:rPr>
          <w:rFonts w:ascii="ＭＳ ゴシック" w:eastAsia="ＭＳ ゴシック" w:hAnsi="ＭＳ ゴシック" w:hint="eastAsia"/>
          <w:sz w:val="22"/>
          <w:szCs w:val="24"/>
        </w:rPr>
        <w:t>また、ワクチンの準備がありますので、</w:t>
      </w:r>
      <w:r w:rsidRPr="002041A6">
        <w:rPr>
          <w:rFonts w:ascii="ＭＳ ゴシック" w:eastAsia="ＭＳ ゴシック" w:hAnsi="ＭＳ ゴシック" w:hint="eastAsia"/>
          <w:sz w:val="22"/>
          <w:szCs w:val="24"/>
          <w:u w:val="wave"/>
        </w:rPr>
        <w:t>必ず予約をしてください</w:t>
      </w:r>
      <w:r w:rsidR="00310120" w:rsidRPr="002041A6">
        <w:rPr>
          <w:rFonts w:ascii="ＭＳ ゴシック" w:eastAsia="ＭＳ ゴシック" w:hAnsi="ＭＳ ゴシック" w:hint="eastAsia"/>
          <w:sz w:val="22"/>
          <w:szCs w:val="24"/>
        </w:rPr>
        <w:t>。</w:t>
      </w:r>
    </w:p>
    <w:p w14:paraId="0F282712" w14:textId="77777777" w:rsidR="00310120" w:rsidRPr="002041A6" w:rsidRDefault="00310120" w:rsidP="0045658E">
      <w:pPr>
        <w:jc w:val="center"/>
        <w:rPr>
          <w:rFonts w:ascii="ＭＳ ゴシック" w:eastAsia="ＭＳ ゴシック" w:hAnsi="ＭＳ ゴシック"/>
          <w:sz w:val="22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835"/>
        <w:gridCol w:w="1417"/>
        <w:gridCol w:w="1418"/>
        <w:gridCol w:w="1417"/>
      </w:tblGrid>
      <w:tr w:rsidR="00310120" w:rsidRPr="002041A6" w14:paraId="3F4E0C68" w14:textId="77777777" w:rsidTr="008110FF">
        <w:tc>
          <w:tcPr>
            <w:tcW w:w="3256" w:type="dxa"/>
            <w:vMerge w:val="restart"/>
            <w:shd w:val="clear" w:color="auto" w:fill="auto"/>
            <w:vAlign w:val="center"/>
          </w:tcPr>
          <w:p w14:paraId="126F97D6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医療機関名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5E20AC5B" w14:textId="77777777" w:rsidR="00E910C7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住所</w:t>
            </w:r>
          </w:p>
          <w:p w14:paraId="6E6EDD8A" w14:textId="77777777" w:rsidR="00310120" w:rsidRPr="002041A6" w:rsidRDefault="00E910C7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行田市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2E35EE32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電話番号</w:t>
            </w:r>
          </w:p>
          <w:p w14:paraId="2640716F" w14:textId="77777777" w:rsidR="00E910C7" w:rsidRPr="002041A6" w:rsidRDefault="00E910C7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048-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14C8319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ワクチンの種類</w:t>
            </w:r>
          </w:p>
        </w:tc>
      </w:tr>
      <w:tr w:rsidR="00310120" w:rsidRPr="002041A6" w14:paraId="79B6629E" w14:textId="77777777" w:rsidTr="008110FF">
        <w:tc>
          <w:tcPr>
            <w:tcW w:w="3256" w:type="dxa"/>
            <w:vMerge/>
            <w:shd w:val="clear" w:color="auto" w:fill="auto"/>
          </w:tcPr>
          <w:p w14:paraId="303EBFB5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724D58FE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C5C0B1A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12229D9E" w14:textId="77777777" w:rsidR="00E910C7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組換え</w:t>
            </w:r>
          </w:p>
          <w:p w14:paraId="55058094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ワクチン</w:t>
            </w:r>
          </w:p>
        </w:tc>
        <w:tc>
          <w:tcPr>
            <w:tcW w:w="1417" w:type="dxa"/>
            <w:shd w:val="clear" w:color="auto" w:fill="auto"/>
          </w:tcPr>
          <w:p w14:paraId="4F2280DC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生ワクチン</w:t>
            </w:r>
          </w:p>
        </w:tc>
      </w:tr>
      <w:tr w:rsidR="00310120" w:rsidRPr="002041A6" w14:paraId="433C2E69" w14:textId="77777777" w:rsidTr="008110FF">
        <w:trPr>
          <w:trHeight w:val="503"/>
        </w:trPr>
        <w:tc>
          <w:tcPr>
            <w:tcW w:w="3256" w:type="dxa"/>
            <w:shd w:val="clear" w:color="auto" w:fill="auto"/>
          </w:tcPr>
          <w:p w14:paraId="64F23A69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赤井胃腸科</w:t>
            </w:r>
          </w:p>
        </w:tc>
        <w:tc>
          <w:tcPr>
            <w:tcW w:w="2835" w:type="dxa"/>
            <w:shd w:val="clear" w:color="auto" w:fill="auto"/>
          </w:tcPr>
          <w:p w14:paraId="3BB7C774" w14:textId="77777777" w:rsidR="00310120" w:rsidRPr="002041A6" w:rsidRDefault="00E910C7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門井町2-10‐32</w:t>
            </w:r>
          </w:p>
        </w:tc>
        <w:tc>
          <w:tcPr>
            <w:tcW w:w="1417" w:type="dxa"/>
            <w:shd w:val="clear" w:color="auto" w:fill="auto"/>
          </w:tcPr>
          <w:p w14:paraId="146B89E8" w14:textId="77777777" w:rsidR="00310120" w:rsidRPr="002041A6" w:rsidRDefault="00E910C7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553-2233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9637CF" w14:textId="77777777" w:rsidR="00310120" w:rsidRPr="002041A6" w:rsidRDefault="00E910C7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</w:tcPr>
          <w:p w14:paraId="29E7F8B0" w14:textId="77777777" w:rsidR="00310120" w:rsidRPr="002041A6" w:rsidRDefault="00310120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</w:p>
        </w:tc>
      </w:tr>
      <w:tr w:rsidR="00A67699" w:rsidRPr="002041A6" w14:paraId="6495BBFA" w14:textId="77777777" w:rsidTr="008110FF">
        <w:tc>
          <w:tcPr>
            <w:tcW w:w="3256" w:type="dxa"/>
            <w:shd w:val="clear" w:color="auto" w:fill="auto"/>
          </w:tcPr>
          <w:p w14:paraId="76CD4E01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荒木医院</w:t>
            </w:r>
          </w:p>
        </w:tc>
        <w:tc>
          <w:tcPr>
            <w:tcW w:w="2835" w:type="dxa"/>
            <w:shd w:val="clear" w:color="auto" w:fill="auto"/>
          </w:tcPr>
          <w:p w14:paraId="3D3670BA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真名板2065</w:t>
            </w:r>
          </w:p>
        </w:tc>
        <w:tc>
          <w:tcPr>
            <w:tcW w:w="1417" w:type="dxa"/>
            <w:shd w:val="clear" w:color="auto" w:fill="auto"/>
          </w:tcPr>
          <w:p w14:paraId="6C8F6CDB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</w:t>
            </w:r>
            <w:r w:rsidR="00DA51E8"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9</w:t>
            </w: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-3102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4FECDE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</w:tcPr>
          <w:p w14:paraId="763EDC48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67699" w:rsidRPr="002041A6" w14:paraId="52714FCC" w14:textId="77777777" w:rsidTr="008110FF">
        <w:tc>
          <w:tcPr>
            <w:tcW w:w="3256" w:type="dxa"/>
            <w:shd w:val="clear" w:color="auto" w:fill="auto"/>
          </w:tcPr>
          <w:p w14:paraId="5F594F8B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いわね内科クリニック</w:t>
            </w:r>
          </w:p>
        </w:tc>
        <w:tc>
          <w:tcPr>
            <w:tcW w:w="2835" w:type="dxa"/>
            <w:shd w:val="clear" w:color="auto" w:fill="auto"/>
          </w:tcPr>
          <w:p w14:paraId="004D6CA7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佐間2-16-31</w:t>
            </w:r>
          </w:p>
        </w:tc>
        <w:tc>
          <w:tcPr>
            <w:tcW w:w="1417" w:type="dxa"/>
            <w:shd w:val="clear" w:color="auto" w:fill="auto"/>
          </w:tcPr>
          <w:p w14:paraId="354DFE63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554-1313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24ECE4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</w:tcPr>
          <w:p w14:paraId="7FA0AF48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</w:p>
        </w:tc>
      </w:tr>
      <w:tr w:rsidR="00A67699" w:rsidRPr="002041A6" w14:paraId="30AC9016" w14:textId="77777777" w:rsidTr="008110FF">
        <w:tc>
          <w:tcPr>
            <w:tcW w:w="3256" w:type="dxa"/>
            <w:shd w:val="clear" w:color="auto" w:fill="auto"/>
          </w:tcPr>
          <w:p w14:paraId="600F1BA6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加藤内科医院</w:t>
            </w:r>
          </w:p>
        </w:tc>
        <w:tc>
          <w:tcPr>
            <w:tcW w:w="2835" w:type="dxa"/>
            <w:shd w:val="clear" w:color="auto" w:fill="auto"/>
          </w:tcPr>
          <w:p w14:paraId="3EA4A7A4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旭町3-2</w:t>
            </w:r>
          </w:p>
        </w:tc>
        <w:tc>
          <w:tcPr>
            <w:tcW w:w="1417" w:type="dxa"/>
            <w:shd w:val="clear" w:color="auto" w:fill="auto"/>
          </w:tcPr>
          <w:p w14:paraId="4DC00D7A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556-3253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D1E56C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</w:tcPr>
          <w:p w14:paraId="1E5B53DA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67699" w:rsidRPr="002041A6" w14:paraId="6FE82B82" w14:textId="77777777" w:rsidTr="008110FF">
        <w:tc>
          <w:tcPr>
            <w:tcW w:w="3256" w:type="dxa"/>
            <w:shd w:val="clear" w:color="auto" w:fill="auto"/>
          </w:tcPr>
          <w:p w14:paraId="6720772E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川島胃腸科</w:t>
            </w:r>
          </w:p>
        </w:tc>
        <w:tc>
          <w:tcPr>
            <w:tcW w:w="2835" w:type="dxa"/>
            <w:shd w:val="clear" w:color="auto" w:fill="auto"/>
          </w:tcPr>
          <w:p w14:paraId="6388FBB9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佐間1-18-39</w:t>
            </w:r>
          </w:p>
        </w:tc>
        <w:tc>
          <w:tcPr>
            <w:tcW w:w="1417" w:type="dxa"/>
            <w:shd w:val="clear" w:color="auto" w:fill="auto"/>
          </w:tcPr>
          <w:p w14:paraId="192DC426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553-0001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CA946A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</w:tcPr>
          <w:p w14:paraId="75AC593B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67699" w:rsidRPr="002041A6" w14:paraId="22DC6938" w14:textId="77777777" w:rsidTr="008110FF">
        <w:tc>
          <w:tcPr>
            <w:tcW w:w="3256" w:type="dxa"/>
            <w:shd w:val="clear" w:color="auto" w:fill="auto"/>
          </w:tcPr>
          <w:p w14:paraId="38DA1CD4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行田協立診療所</w:t>
            </w:r>
          </w:p>
        </w:tc>
        <w:tc>
          <w:tcPr>
            <w:tcW w:w="2835" w:type="dxa"/>
            <w:shd w:val="clear" w:color="auto" w:fill="auto"/>
          </w:tcPr>
          <w:p w14:paraId="2290BB92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本丸18-3</w:t>
            </w:r>
          </w:p>
        </w:tc>
        <w:tc>
          <w:tcPr>
            <w:tcW w:w="1417" w:type="dxa"/>
            <w:shd w:val="clear" w:color="auto" w:fill="auto"/>
          </w:tcPr>
          <w:p w14:paraId="25789F9D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556-4581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902021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</w:tcPr>
          <w:p w14:paraId="772D6083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67699" w:rsidRPr="002041A6" w14:paraId="0BB6158A" w14:textId="77777777" w:rsidTr="008110FF">
        <w:tc>
          <w:tcPr>
            <w:tcW w:w="3256" w:type="dxa"/>
            <w:shd w:val="clear" w:color="auto" w:fill="auto"/>
          </w:tcPr>
          <w:p w14:paraId="7CBD44E9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壮幸会行田総合病院</w:t>
            </w:r>
          </w:p>
        </w:tc>
        <w:tc>
          <w:tcPr>
            <w:tcW w:w="2835" w:type="dxa"/>
            <w:shd w:val="clear" w:color="auto" w:fill="auto"/>
          </w:tcPr>
          <w:p w14:paraId="040987FF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持田376</w:t>
            </w:r>
          </w:p>
        </w:tc>
        <w:tc>
          <w:tcPr>
            <w:tcW w:w="1417" w:type="dxa"/>
            <w:shd w:val="clear" w:color="auto" w:fill="auto"/>
          </w:tcPr>
          <w:p w14:paraId="7CB30418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552-1111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B11157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</w:tcPr>
          <w:p w14:paraId="75F323EC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67699" w:rsidRPr="002041A6" w14:paraId="035A57D4" w14:textId="77777777" w:rsidTr="008110FF">
        <w:tc>
          <w:tcPr>
            <w:tcW w:w="3256" w:type="dxa"/>
            <w:shd w:val="clear" w:color="auto" w:fill="auto"/>
          </w:tcPr>
          <w:p w14:paraId="63650BE6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行田中央総合病院</w:t>
            </w:r>
          </w:p>
        </w:tc>
        <w:tc>
          <w:tcPr>
            <w:tcW w:w="2835" w:type="dxa"/>
            <w:shd w:val="clear" w:color="auto" w:fill="auto"/>
          </w:tcPr>
          <w:p w14:paraId="36865C4F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富士見町2-17-17</w:t>
            </w:r>
          </w:p>
        </w:tc>
        <w:tc>
          <w:tcPr>
            <w:tcW w:w="1417" w:type="dxa"/>
            <w:shd w:val="clear" w:color="auto" w:fill="auto"/>
          </w:tcPr>
          <w:p w14:paraId="5B900FCD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553-3360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B01CA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4085D0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67699" w:rsidRPr="002041A6" w14:paraId="7FE66B3C" w14:textId="77777777" w:rsidTr="008110FF">
        <w:tc>
          <w:tcPr>
            <w:tcW w:w="3256" w:type="dxa"/>
            <w:shd w:val="clear" w:color="auto" w:fill="auto"/>
          </w:tcPr>
          <w:p w14:paraId="3BE81CA2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栗原医院</w:t>
            </w:r>
          </w:p>
        </w:tc>
        <w:tc>
          <w:tcPr>
            <w:tcW w:w="2835" w:type="dxa"/>
            <w:shd w:val="clear" w:color="auto" w:fill="auto"/>
          </w:tcPr>
          <w:p w14:paraId="529F4AAB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本丸11-35</w:t>
            </w:r>
          </w:p>
        </w:tc>
        <w:tc>
          <w:tcPr>
            <w:tcW w:w="1417" w:type="dxa"/>
            <w:shd w:val="clear" w:color="auto" w:fill="auto"/>
          </w:tcPr>
          <w:p w14:paraId="44005777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556-2272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2845CC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0A8D96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E5812" w:rsidRPr="002041A6" w14:paraId="6A1436A3" w14:textId="77777777" w:rsidTr="008110FF">
        <w:tc>
          <w:tcPr>
            <w:tcW w:w="3256" w:type="dxa"/>
            <w:shd w:val="clear" w:color="auto" w:fill="auto"/>
          </w:tcPr>
          <w:p w14:paraId="45ACE265" w14:textId="77777777" w:rsidR="00AE5812" w:rsidRPr="002041A6" w:rsidRDefault="00AE5812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さかつめ内科医院</w:t>
            </w:r>
          </w:p>
        </w:tc>
        <w:tc>
          <w:tcPr>
            <w:tcW w:w="2835" w:type="dxa"/>
            <w:shd w:val="clear" w:color="auto" w:fill="auto"/>
          </w:tcPr>
          <w:p w14:paraId="14761170" w14:textId="77777777" w:rsidR="00AE5812" w:rsidRPr="002041A6" w:rsidRDefault="00AE5812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城西1-6-22</w:t>
            </w:r>
          </w:p>
        </w:tc>
        <w:tc>
          <w:tcPr>
            <w:tcW w:w="1417" w:type="dxa"/>
            <w:shd w:val="clear" w:color="auto" w:fill="auto"/>
          </w:tcPr>
          <w:p w14:paraId="1087B9E0" w14:textId="77777777" w:rsidR="00AE5812" w:rsidRPr="002041A6" w:rsidRDefault="00AE5812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553-5202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28517" w14:textId="77777777" w:rsidR="00AE5812" w:rsidRPr="002041A6" w:rsidRDefault="00BE3E14" w:rsidP="002041A6">
            <w:pPr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E89E79" w14:textId="77777777" w:rsidR="00AE5812" w:rsidRPr="002041A6" w:rsidRDefault="00AE5812" w:rsidP="002041A6">
            <w:pPr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A67699" w:rsidRPr="002041A6" w14:paraId="25BC21B7" w14:textId="77777777" w:rsidTr="008110FF">
        <w:tc>
          <w:tcPr>
            <w:tcW w:w="3256" w:type="dxa"/>
            <w:shd w:val="clear" w:color="auto" w:fill="auto"/>
          </w:tcPr>
          <w:p w14:paraId="2480EB46" w14:textId="77777777" w:rsidR="009014AE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たけうち呼吸と内科の</w:t>
            </w:r>
          </w:p>
          <w:p w14:paraId="00CEB107" w14:textId="77777777" w:rsidR="00A67699" w:rsidRPr="002041A6" w:rsidRDefault="00A67699" w:rsidP="009014AE">
            <w:pPr>
              <w:autoSpaceDE w:val="0"/>
              <w:autoSpaceDN w:val="0"/>
              <w:adjustRightInd w:val="0"/>
              <w:spacing w:line="400" w:lineRule="exact"/>
              <w:ind w:firstLineChars="700" w:firstLine="1680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クリニック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6A0FCB" w14:textId="77777777" w:rsidR="00A67699" w:rsidRPr="002041A6" w:rsidRDefault="00A67699" w:rsidP="002041A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持田3-4-20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ECA5B4" w14:textId="77777777" w:rsidR="00A67699" w:rsidRPr="002041A6" w:rsidRDefault="00A67699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553-7700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9DD041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4B3851" w14:textId="77777777" w:rsidR="00A67699" w:rsidRPr="002041A6" w:rsidRDefault="00A67699" w:rsidP="002041A6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9014AE" w:rsidRPr="002041A6" w14:paraId="5C926CE3" w14:textId="77777777" w:rsidTr="008110FF">
        <w:tc>
          <w:tcPr>
            <w:tcW w:w="3256" w:type="dxa"/>
            <w:shd w:val="clear" w:color="auto" w:fill="auto"/>
          </w:tcPr>
          <w:p w14:paraId="4C95D043" w14:textId="77777777" w:rsidR="00030C4F" w:rsidRDefault="00030C4F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行田</w:t>
            </w:r>
            <w:r w:rsidR="009014AE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なかむら</w:t>
            </w:r>
          </w:p>
          <w:p w14:paraId="16261E7E" w14:textId="2A6385DD" w:rsidR="009014AE" w:rsidRPr="002041A6" w:rsidRDefault="009014AE" w:rsidP="00030C4F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泌尿器科</w:t>
            </w:r>
            <w:bookmarkStart w:id="0" w:name="_GoBack"/>
            <w:bookmarkEnd w:id="0"/>
            <w:r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皮膚科クリニック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6C7A6D" w14:textId="6258AE9C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下忍</w:t>
            </w:r>
            <w:r w:rsidR="008110FF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3</w:t>
            </w:r>
            <w:r w:rsidR="001D4054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6</w:t>
            </w:r>
            <w:r w:rsidR="008110FF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6-1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A17959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580-4550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90554" w14:textId="77777777" w:rsidR="009014AE" w:rsidRPr="002041A6" w:rsidRDefault="009014AE" w:rsidP="009014AE">
            <w:pPr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0E319F" w14:textId="77777777" w:rsidR="009014AE" w:rsidRPr="002041A6" w:rsidRDefault="009014AE" w:rsidP="009014AE">
            <w:pPr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9014AE" w:rsidRPr="002041A6" w14:paraId="2E89253E" w14:textId="77777777" w:rsidTr="008110FF">
        <w:tc>
          <w:tcPr>
            <w:tcW w:w="3256" w:type="dxa"/>
            <w:shd w:val="clear" w:color="auto" w:fill="auto"/>
          </w:tcPr>
          <w:p w14:paraId="78682F48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なすクリニック</w:t>
            </w:r>
          </w:p>
        </w:tc>
        <w:tc>
          <w:tcPr>
            <w:tcW w:w="2835" w:type="dxa"/>
            <w:shd w:val="clear" w:color="auto" w:fill="auto"/>
          </w:tcPr>
          <w:p w14:paraId="4FEACFCC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忍2-19-1清水ビル1F</w:t>
            </w:r>
          </w:p>
        </w:tc>
        <w:tc>
          <w:tcPr>
            <w:tcW w:w="1417" w:type="dxa"/>
            <w:shd w:val="clear" w:color="auto" w:fill="auto"/>
          </w:tcPr>
          <w:p w14:paraId="7E329BA6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550-4000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8A27A3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1F8DA1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9014AE" w:rsidRPr="002041A6" w14:paraId="68542E69" w14:textId="77777777" w:rsidTr="008110FF">
        <w:tc>
          <w:tcPr>
            <w:tcW w:w="3256" w:type="dxa"/>
            <w:shd w:val="clear" w:color="auto" w:fill="auto"/>
          </w:tcPr>
          <w:p w14:paraId="5E668780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根本医院</w:t>
            </w:r>
          </w:p>
        </w:tc>
        <w:tc>
          <w:tcPr>
            <w:tcW w:w="2835" w:type="dxa"/>
            <w:shd w:val="clear" w:color="auto" w:fill="auto"/>
          </w:tcPr>
          <w:p w14:paraId="1E691A62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行田10-22</w:t>
            </w:r>
          </w:p>
        </w:tc>
        <w:tc>
          <w:tcPr>
            <w:tcW w:w="1417" w:type="dxa"/>
            <w:shd w:val="clear" w:color="auto" w:fill="auto"/>
          </w:tcPr>
          <w:p w14:paraId="4125F61F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555-1261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5FD8E7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11075C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9014AE" w:rsidRPr="002041A6" w14:paraId="43D74B32" w14:textId="77777777" w:rsidTr="008110FF">
        <w:tc>
          <w:tcPr>
            <w:tcW w:w="3256" w:type="dxa"/>
            <w:shd w:val="clear" w:color="auto" w:fill="auto"/>
          </w:tcPr>
          <w:p w14:paraId="008551C2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ハピネス診療所</w:t>
            </w:r>
          </w:p>
        </w:tc>
        <w:tc>
          <w:tcPr>
            <w:tcW w:w="2835" w:type="dxa"/>
            <w:shd w:val="clear" w:color="auto" w:fill="auto"/>
          </w:tcPr>
          <w:p w14:paraId="159E2A43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長野7296-1</w:t>
            </w:r>
          </w:p>
        </w:tc>
        <w:tc>
          <w:tcPr>
            <w:tcW w:w="1417" w:type="dxa"/>
            <w:shd w:val="clear" w:color="auto" w:fill="auto"/>
          </w:tcPr>
          <w:p w14:paraId="6FC81B50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559-0082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CCC2A2" w14:textId="77777777" w:rsidR="009014AE" w:rsidRPr="002041A6" w:rsidRDefault="009014AE" w:rsidP="009014AE">
            <w:pPr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53BF1B" w14:textId="77777777" w:rsidR="009014AE" w:rsidRPr="002041A6" w:rsidRDefault="009014AE" w:rsidP="009014AE">
            <w:pPr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9014AE" w:rsidRPr="002041A6" w14:paraId="15E265A8" w14:textId="77777777" w:rsidTr="008110FF">
        <w:tc>
          <w:tcPr>
            <w:tcW w:w="3256" w:type="dxa"/>
            <w:shd w:val="clear" w:color="auto" w:fill="auto"/>
          </w:tcPr>
          <w:p w14:paraId="356C9595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春山皮膚科クリニック</w:t>
            </w:r>
          </w:p>
        </w:tc>
        <w:tc>
          <w:tcPr>
            <w:tcW w:w="2835" w:type="dxa"/>
            <w:shd w:val="clear" w:color="auto" w:fill="auto"/>
          </w:tcPr>
          <w:p w14:paraId="21B3357F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下忍1045-1</w:t>
            </w:r>
          </w:p>
        </w:tc>
        <w:tc>
          <w:tcPr>
            <w:tcW w:w="1417" w:type="dxa"/>
            <w:shd w:val="clear" w:color="auto" w:fill="auto"/>
          </w:tcPr>
          <w:p w14:paraId="7317FDBC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553-4112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6E02C4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6D0193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</w:p>
        </w:tc>
      </w:tr>
      <w:tr w:rsidR="009014AE" w:rsidRPr="002041A6" w14:paraId="44565BEE" w14:textId="77777777" w:rsidTr="008110FF">
        <w:tc>
          <w:tcPr>
            <w:tcW w:w="3256" w:type="dxa"/>
            <w:shd w:val="clear" w:color="auto" w:fill="auto"/>
          </w:tcPr>
          <w:p w14:paraId="29629E2C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松原医院</w:t>
            </w:r>
          </w:p>
        </w:tc>
        <w:tc>
          <w:tcPr>
            <w:tcW w:w="2835" w:type="dxa"/>
            <w:shd w:val="clear" w:color="auto" w:fill="auto"/>
          </w:tcPr>
          <w:p w14:paraId="475AC40B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長野1-17-3</w:t>
            </w:r>
          </w:p>
        </w:tc>
        <w:tc>
          <w:tcPr>
            <w:tcW w:w="1417" w:type="dxa"/>
            <w:shd w:val="clear" w:color="auto" w:fill="auto"/>
          </w:tcPr>
          <w:p w14:paraId="001FAD78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553-6700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4E9568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69532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9014AE" w:rsidRPr="002041A6" w14:paraId="38A7846B" w14:textId="77777777" w:rsidTr="008110FF">
        <w:tc>
          <w:tcPr>
            <w:tcW w:w="3256" w:type="dxa"/>
            <w:shd w:val="clear" w:color="auto" w:fill="auto"/>
          </w:tcPr>
          <w:p w14:paraId="40119F37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南川げんきクリニック</w:t>
            </w:r>
          </w:p>
        </w:tc>
        <w:tc>
          <w:tcPr>
            <w:tcW w:w="2835" w:type="dxa"/>
            <w:shd w:val="clear" w:color="auto" w:fill="auto"/>
          </w:tcPr>
          <w:p w14:paraId="7F15CE14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小見1400-1</w:t>
            </w:r>
          </w:p>
        </w:tc>
        <w:tc>
          <w:tcPr>
            <w:tcW w:w="1417" w:type="dxa"/>
            <w:shd w:val="clear" w:color="auto" w:fill="auto"/>
          </w:tcPr>
          <w:p w14:paraId="028FD1F3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554-8835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761458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74F3B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  <w:tr w:rsidR="009014AE" w:rsidRPr="002041A6" w14:paraId="57C8B558" w14:textId="77777777" w:rsidTr="008110FF">
        <w:tc>
          <w:tcPr>
            <w:tcW w:w="3256" w:type="dxa"/>
            <w:shd w:val="clear" w:color="auto" w:fill="auto"/>
          </w:tcPr>
          <w:p w14:paraId="0D8FCBA0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やまかわ内科クリニック</w:t>
            </w:r>
          </w:p>
        </w:tc>
        <w:tc>
          <w:tcPr>
            <w:tcW w:w="2835" w:type="dxa"/>
            <w:shd w:val="clear" w:color="auto" w:fill="auto"/>
          </w:tcPr>
          <w:p w14:paraId="608368ED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壱里山町18-6ﾏﾙｵｶﾋﾞﾙ2F</w:t>
            </w:r>
          </w:p>
        </w:tc>
        <w:tc>
          <w:tcPr>
            <w:tcW w:w="1417" w:type="dxa"/>
            <w:shd w:val="clear" w:color="auto" w:fill="auto"/>
          </w:tcPr>
          <w:p w14:paraId="2C5D47F5" w14:textId="77777777" w:rsidR="009014AE" w:rsidRPr="002041A6" w:rsidRDefault="009014AE" w:rsidP="008110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564-1488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9E3F26" w14:textId="77777777" w:rsidR="009014AE" w:rsidRPr="002041A6" w:rsidRDefault="009014AE" w:rsidP="009014AE">
            <w:pPr>
              <w:jc w:val="center"/>
              <w:rPr>
                <w:sz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E950AB" w14:textId="77777777" w:rsidR="009014AE" w:rsidRPr="002041A6" w:rsidRDefault="009014AE" w:rsidP="009014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ＭＳ ゴシック" w:eastAsia="ＭＳ ゴシック" w:hAnsi="ＭＳ ゴシック" w:cs="ＭＳ明朝"/>
                <w:kern w:val="0"/>
                <w:sz w:val="24"/>
                <w:szCs w:val="24"/>
              </w:rPr>
            </w:pPr>
            <w:r w:rsidRPr="002041A6">
              <w:rPr>
                <w:rFonts w:ascii="ＭＳ ゴシック" w:eastAsia="ＭＳ ゴシック" w:hAnsi="ＭＳ ゴシック" w:cs="ＭＳ明朝" w:hint="eastAsia"/>
                <w:kern w:val="0"/>
                <w:sz w:val="24"/>
                <w:szCs w:val="24"/>
              </w:rPr>
              <w:t>〇</w:t>
            </w:r>
          </w:p>
        </w:tc>
      </w:tr>
    </w:tbl>
    <w:p w14:paraId="49E1C94F" w14:textId="77777777" w:rsidR="0045658E" w:rsidRPr="002041A6" w:rsidRDefault="0045658E" w:rsidP="00310120">
      <w:pPr>
        <w:ind w:right="880" w:firstLineChars="200" w:firstLine="440"/>
        <w:jc w:val="right"/>
        <w:rPr>
          <w:rFonts w:ascii="ＭＳ ゴシック" w:eastAsia="ＭＳ ゴシック" w:hAnsi="ＭＳ ゴシック"/>
          <w:sz w:val="22"/>
          <w:szCs w:val="24"/>
        </w:rPr>
      </w:pPr>
      <w:r w:rsidRPr="002041A6">
        <w:rPr>
          <w:rFonts w:ascii="ＭＳ ゴシック" w:eastAsia="ＭＳ ゴシック" w:hAnsi="ＭＳ ゴシック" w:hint="eastAsia"/>
          <w:sz w:val="22"/>
          <w:szCs w:val="24"/>
        </w:rPr>
        <w:t>五十音順</w:t>
      </w:r>
    </w:p>
    <w:p w14:paraId="75F4BB74" w14:textId="77777777" w:rsidR="00596858" w:rsidRPr="002041A6" w:rsidRDefault="00BB067D" w:rsidP="00596858">
      <w:pPr>
        <w:autoSpaceDE w:val="0"/>
        <w:autoSpaceDN w:val="0"/>
        <w:adjustRightInd w:val="0"/>
        <w:spacing w:line="400" w:lineRule="exact"/>
        <w:jc w:val="left"/>
        <w:rPr>
          <w:rFonts w:ascii="ＭＳ ゴシック" w:eastAsia="ＭＳ ゴシック" w:hAnsi="ＭＳ ゴシック" w:cs="ＭＳ明朝"/>
          <w:kern w:val="0"/>
          <w:sz w:val="24"/>
          <w:szCs w:val="24"/>
        </w:rPr>
      </w:pPr>
      <w:r w:rsidRPr="002041A6">
        <w:rPr>
          <w:rFonts w:ascii="ＭＳ ゴシック" w:eastAsia="ＭＳ ゴシック" w:hAnsi="ＭＳ ゴシック" w:cs="ＭＳ明朝" w:hint="eastAsia"/>
          <w:kern w:val="0"/>
          <w:sz w:val="24"/>
          <w:szCs w:val="24"/>
        </w:rPr>
        <w:t>※市外の医療機関で接種する場合は、市役所健康課にご連絡ください。</w:t>
      </w:r>
    </w:p>
    <w:sectPr w:rsidR="00596858" w:rsidRPr="002041A6" w:rsidSect="005220F6">
      <w:pgSz w:w="11906" w:h="16838"/>
      <w:pgMar w:top="794" w:right="794" w:bottom="295" w:left="79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82660" w14:textId="77777777" w:rsidR="00656C3E" w:rsidRDefault="00656C3E" w:rsidP="001C3D88">
      <w:r>
        <w:separator/>
      </w:r>
    </w:p>
  </w:endnote>
  <w:endnote w:type="continuationSeparator" w:id="0">
    <w:p w14:paraId="1BA53930" w14:textId="77777777" w:rsidR="00656C3E" w:rsidRDefault="00656C3E" w:rsidP="001C3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3DF55" w14:textId="77777777" w:rsidR="00656C3E" w:rsidRDefault="00656C3E" w:rsidP="001C3D88">
      <w:r>
        <w:separator/>
      </w:r>
    </w:p>
  </w:footnote>
  <w:footnote w:type="continuationSeparator" w:id="0">
    <w:p w14:paraId="027ADE9F" w14:textId="77777777" w:rsidR="00656C3E" w:rsidRDefault="00656C3E" w:rsidP="001C3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144D1"/>
    <w:multiLevelType w:val="hybridMultilevel"/>
    <w:tmpl w:val="10E8FF98"/>
    <w:lvl w:ilvl="0" w:tplc="C00068F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7AF417F"/>
    <w:multiLevelType w:val="hybridMultilevel"/>
    <w:tmpl w:val="C130D9C8"/>
    <w:lvl w:ilvl="0" w:tplc="2AF6A926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2" w15:restartNumberingAfterBreak="0">
    <w:nsid w:val="242719FC"/>
    <w:multiLevelType w:val="hybridMultilevel"/>
    <w:tmpl w:val="43C8C87A"/>
    <w:lvl w:ilvl="0" w:tplc="384E8824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3CA305FF"/>
    <w:multiLevelType w:val="hybridMultilevel"/>
    <w:tmpl w:val="985EC3A4"/>
    <w:lvl w:ilvl="0" w:tplc="CBA4EF9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0D01F1"/>
    <w:multiLevelType w:val="hybridMultilevel"/>
    <w:tmpl w:val="F5EAB3D4"/>
    <w:lvl w:ilvl="0" w:tplc="489AD240">
      <w:start w:val="1"/>
      <w:numFmt w:val="bullet"/>
      <w:lvlText w:val="＊"/>
      <w:lvlJc w:val="left"/>
      <w:pPr>
        <w:ind w:left="780" w:hanging="360"/>
      </w:pPr>
      <w:rPr>
        <w:rFonts w:ascii="HG丸ｺﾞｼｯｸM-PRO" w:eastAsia="HG丸ｺﾞｼｯｸM-PRO" w:hAnsi="HG丸ｺﾞｼｯｸM-PRO" w:cs="ＭＳ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dirty"/>
  <w:attachedTemplate r:id="rId1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4AE"/>
    <w:rsid w:val="00012CFC"/>
    <w:rsid w:val="00030C4F"/>
    <w:rsid w:val="00054147"/>
    <w:rsid w:val="00056CFB"/>
    <w:rsid w:val="00092CB9"/>
    <w:rsid w:val="0009795A"/>
    <w:rsid w:val="000C39A6"/>
    <w:rsid w:val="0013727C"/>
    <w:rsid w:val="0014294F"/>
    <w:rsid w:val="00173BA5"/>
    <w:rsid w:val="00184B3F"/>
    <w:rsid w:val="001A3335"/>
    <w:rsid w:val="001C3D88"/>
    <w:rsid w:val="001D4054"/>
    <w:rsid w:val="002041A6"/>
    <w:rsid w:val="00206B58"/>
    <w:rsid w:val="00244915"/>
    <w:rsid w:val="00253F33"/>
    <w:rsid w:val="00260425"/>
    <w:rsid w:val="002771EB"/>
    <w:rsid w:val="00283EB5"/>
    <w:rsid w:val="002D588F"/>
    <w:rsid w:val="002D7D7E"/>
    <w:rsid w:val="002F5A4E"/>
    <w:rsid w:val="0030782B"/>
    <w:rsid w:val="00310120"/>
    <w:rsid w:val="00314AEA"/>
    <w:rsid w:val="00321F9B"/>
    <w:rsid w:val="00331D97"/>
    <w:rsid w:val="00341CBE"/>
    <w:rsid w:val="0035077D"/>
    <w:rsid w:val="0038259C"/>
    <w:rsid w:val="00391CC6"/>
    <w:rsid w:val="0039389B"/>
    <w:rsid w:val="003B5B2A"/>
    <w:rsid w:val="003D2BE5"/>
    <w:rsid w:val="003F6C82"/>
    <w:rsid w:val="004040FF"/>
    <w:rsid w:val="00406C61"/>
    <w:rsid w:val="00416215"/>
    <w:rsid w:val="00420818"/>
    <w:rsid w:val="00422046"/>
    <w:rsid w:val="0045521E"/>
    <w:rsid w:val="0045658E"/>
    <w:rsid w:val="00461589"/>
    <w:rsid w:val="00487785"/>
    <w:rsid w:val="004B566F"/>
    <w:rsid w:val="004E6ED4"/>
    <w:rsid w:val="004F58D1"/>
    <w:rsid w:val="005220F6"/>
    <w:rsid w:val="00570A4D"/>
    <w:rsid w:val="005767C6"/>
    <w:rsid w:val="00596858"/>
    <w:rsid w:val="005A7053"/>
    <w:rsid w:val="005D2D2E"/>
    <w:rsid w:val="005F0C08"/>
    <w:rsid w:val="00601635"/>
    <w:rsid w:val="006506BC"/>
    <w:rsid w:val="0065200A"/>
    <w:rsid w:val="00656C3E"/>
    <w:rsid w:val="0065797B"/>
    <w:rsid w:val="00673F9E"/>
    <w:rsid w:val="006A45B9"/>
    <w:rsid w:val="006F5230"/>
    <w:rsid w:val="00724D5D"/>
    <w:rsid w:val="007301BD"/>
    <w:rsid w:val="00743EC7"/>
    <w:rsid w:val="007567EC"/>
    <w:rsid w:val="007643CF"/>
    <w:rsid w:val="007718EC"/>
    <w:rsid w:val="00772620"/>
    <w:rsid w:val="00781709"/>
    <w:rsid w:val="007B2508"/>
    <w:rsid w:val="007D34B3"/>
    <w:rsid w:val="007D6485"/>
    <w:rsid w:val="007F64E6"/>
    <w:rsid w:val="0080753A"/>
    <w:rsid w:val="008110FF"/>
    <w:rsid w:val="00830034"/>
    <w:rsid w:val="008874EC"/>
    <w:rsid w:val="008A12E4"/>
    <w:rsid w:val="008B5AE8"/>
    <w:rsid w:val="008E1F8A"/>
    <w:rsid w:val="008E505B"/>
    <w:rsid w:val="008E509F"/>
    <w:rsid w:val="008E7A56"/>
    <w:rsid w:val="009014AE"/>
    <w:rsid w:val="00904466"/>
    <w:rsid w:val="00906CB7"/>
    <w:rsid w:val="00913405"/>
    <w:rsid w:val="00927F7D"/>
    <w:rsid w:val="00946406"/>
    <w:rsid w:val="0094705A"/>
    <w:rsid w:val="00951254"/>
    <w:rsid w:val="00986886"/>
    <w:rsid w:val="009A576D"/>
    <w:rsid w:val="009A775A"/>
    <w:rsid w:val="009F6E3D"/>
    <w:rsid w:val="00A27614"/>
    <w:rsid w:val="00A404B7"/>
    <w:rsid w:val="00A62FD5"/>
    <w:rsid w:val="00A67699"/>
    <w:rsid w:val="00AE5812"/>
    <w:rsid w:val="00AE6930"/>
    <w:rsid w:val="00B04FC1"/>
    <w:rsid w:val="00B74E95"/>
    <w:rsid w:val="00B77EB6"/>
    <w:rsid w:val="00BB067D"/>
    <w:rsid w:val="00BC3784"/>
    <w:rsid w:val="00BE3E14"/>
    <w:rsid w:val="00C5329B"/>
    <w:rsid w:val="00C55443"/>
    <w:rsid w:val="00C72D25"/>
    <w:rsid w:val="00C7629E"/>
    <w:rsid w:val="00CA6835"/>
    <w:rsid w:val="00CE042E"/>
    <w:rsid w:val="00CF73BB"/>
    <w:rsid w:val="00D11331"/>
    <w:rsid w:val="00D2071D"/>
    <w:rsid w:val="00D22205"/>
    <w:rsid w:val="00D27D99"/>
    <w:rsid w:val="00D63492"/>
    <w:rsid w:val="00D7545B"/>
    <w:rsid w:val="00D8084F"/>
    <w:rsid w:val="00D82133"/>
    <w:rsid w:val="00D82794"/>
    <w:rsid w:val="00D96A82"/>
    <w:rsid w:val="00DA3FC5"/>
    <w:rsid w:val="00DA51E8"/>
    <w:rsid w:val="00DB3447"/>
    <w:rsid w:val="00DD5855"/>
    <w:rsid w:val="00DD6550"/>
    <w:rsid w:val="00DF2A38"/>
    <w:rsid w:val="00DF3A87"/>
    <w:rsid w:val="00E0246D"/>
    <w:rsid w:val="00E05F57"/>
    <w:rsid w:val="00E1210D"/>
    <w:rsid w:val="00E1226C"/>
    <w:rsid w:val="00E15EC0"/>
    <w:rsid w:val="00E416AD"/>
    <w:rsid w:val="00E63330"/>
    <w:rsid w:val="00E638F3"/>
    <w:rsid w:val="00E67813"/>
    <w:rsid w:val="00E77A54"/>
    <w:rsid w:val="00E910C7"/>
    <w:rsid w:val="00EB26B2"/>
    <w:rsid w:val="00EC5A00"/>
    <w:rsid w:val="00F176B4"/>
    <w:rsid w:val="00F534A5"/>
    <w:rsid w:val="00F70436"/>
    <w:rsid w:val="00FA3B9A"/>
    <w:rsid w:val="00FC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B1C940"/>
  <w15:docId w15:val="{5B11B399-18B9-4BE4-9A0F-D2837FDD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00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65200A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uiPriority w:val="59"/>
    <w:rsid w:val="00CE0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B344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C3D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3D88"/>
  </w:style>
  <w:style w:type="paragraph" w:styleId="a9">
    <w:name w:val="footer"/>
    <w:basedOn w:val="a"/>
    <w:link w:val="aa"/>
    <w:uiPriority w:val="99"/>
    <w:unhideWhenUsed/>
    <w:rsid w:val="001C3D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3D88"/>
  </w:style>
  <w:style w:type="paragraph" w:styleId="ab">
    <w:name w:val="Note Heading"/>
    <w:basedOn w:val="a"/>
    <w:next w:val="a"/>
    <w:link w:val="ac"/>
    <w:uiPriority w:val="99"/>
    <w:unhideWhenUsed/>
    <w:rsid w:val="00951254"/>
    <w:pPr>
      <w:jc w:val="center"/>
    </w:pPr>
    <w:rPr>
      <w:rFonts w:ascii="ＭＳ 明朝" w:hAnsi="ＭＳ 明朝" w:cs="ＭＳ明朝"/>
      <w:kern w:val="0"/>
      <w:sz w:val="22"/>
    </w:rPr>
  </w:style>
  <w:style w:type="character" w:customStyle="1" w:styleId="ac">
    <w:name w:val="記 (文字)"/>
    <w:link w:val="ab"/>
    <w:uiPriority w:val="99"/>
    <w:rsid w:val="00951254"/>
    <w:rPr>
      <w:rFonts w:ascii="ＭＳ 明朝" w:hAnsi="ＭＳ 明朝" w:cs="ＭＳ明朝"/>
      <w:kern w:val="0"/>
      <w:sz w:val="22"/>
    </w:rPr>
  </w:style>
  <w:style w:type="paragraph" w:styleId="ad">
    <w:name w:val="Closing"/>
    <w:basedOn w:val="a"/>
    <w:link w:val="ae"/>
    <w:uiPriority w:val="99"/>
    <w:unhideWhenUsed/>
    <w:rsid w:val="00951254"/>
    <w:pPr>
      <w:jc w:val="right"/>
    </w:pPr>
    <w:rPr>
      <w:rFonts w:ascii="ＭＳ 明朝" w:hAnsi="ＭＳ 明朝" w:cs="ＭＳ明朝"/>
      <w:kern w:val="0"/>
      <w:sz w:val="22"/>
    </w:rPr>
  </w:style>
  <w:style w:type="character" w:customStyle="1" w:styleId="ae">
    <w:name w:val="結語 (文字)"/>
    <w:link w:val="ad"/>
    <w:uiPriority w:val="99"/>
    <w:rsid w:val="00951254"/>
    <w:rPr>
      <w:rFonts w:ascii="ＭＳ 明朝" w:hAnsi="ＭＳ 明朝" w:cs="ＭＳ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329\Documents\Office%20&#12398;&#12459;&#12473;&#12479;&#12512;%20&#12486;&#12531;&#12503;&#12524;&#12540;&#12488;\&#20196;&#21644;8&#24180;&#24230;&#12288;&#24111;&#29366;&#30129;&#30137;&#20104;&#38450;&#25509;&#31278;&#23455;&#26045;&#21307;&#30274;&#27231;&#38306;&#19968;&#3523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F6347-62B1-44F0-9DCF-8779FF3FD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令和8年度　帯状疱疹予防接種実施医療機関一覧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行田市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行田市</dc:creator>
  <cp:keywords/>
  <dc:description/>
  <cp:lastModifiedBy>久積　史明</cp:lastModifiedBy>
  <cp:revision>2</cp:revision>
  <cp:lastPrinted>2026-10-22T03:03:00Z</cp:lastPrinted>
  <dcterms:created xsi:type="dcterms:W3CDTF">2026-10-30T05:16:00Z</dcterms:created>
  <dcterms:modified xsi:type="dcterms:W3CDTF">2026-10-30T05:16:00Z</dcterms:modified>
</cp:coreProperties>
</file>